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B1DA9" w:rsidRDefault="00AB1DA9"/>
    <w:tbl>
      <w:tblPr>
        <w:tblW w:w="9525" w:type="dxa"/>
        <w:tblInd w:w="-176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574"/>
        <w:gridCol w:w="6217"/>
        <w:gridCol w:w="1734"/>
      </w:tblGrid>
      <w:tr w:rsidR="00AB1DA9" w:rsidTr="00AB1DA9">
        <w:trPr>
          <w:trHeight w:val="1517"/>
        </w:trPr>
        <w:tc>
          <w:tcPr>
            <w:tcW w:w="1574" w:type="dxa"/>
            <w:hideMark/>
          </w:tcPr>
          <w:p w:rsidR="00AB1DA9" w:rsidRDefault="00AB1DA9" w:rsidP="00AB1DA9">
            <w:pPr>
              <w:pStyle w:val="Titre1"/>
              <w:tabs>
                <w:tab w:val="left" w:pos="0"/>
              </w:tabs>
              <w:snapToGrid w:val="0"/>
              <w:spacing w:before="100" w:beforeAutospacing="1" w:line="257" w:lineRule="auto"/>
              <w:ind w:right="-6"/>
              <w:rPr>
                <w:color w:val="7F7F7F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10160</wp:posOffset>
                  </wp:positionV>
                  <wp:extent cx="6572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87" y="21246"/>
                      <wp:lineTo x="21287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1DA9" w:rsidRDefault="00AB1DA9" w:rsidP="00AB1DA9">
            <w:pPr>
              <w:pStyle w:val="Titre1"/>
              <w:tabs>
                <w:tab w:val="left" w:pos="0"/>
              </w:tabs>
              <w:snapToGrid w:val="0"/>
              <w:spacing w:before="40" w:line="257" w:lineRule="auto"/>
              <w:ind w:right="-6"/>
              <w:jc w:val="center"/>
              <w:rPr>
                <w:color w:val="7F7F7F"/>
                <w:sz w:val="16"/>
              </w:rPr>
            </w:pPr>
            <w:r>
              <w:rPr>
                <w:color w:val="7F7F7F"/>
                <w:sz w:val="16"/>
              </w:rPr>
              <w:t>DSDEN du Rhône</w:t>
            </w:r>
          </w:p>
        </w:tc>
        <w:tc>
          <w:tcPr>
            <w:tcW w:w="6217" w:type="dxa"/>
            <w:vAlign w:val="center"/>
            <w:hideMark/>
          </w:tcPr>
          <w:p w:rsidR="00AB1DA9" w:rsidRDefault="005C5F76">
            <w:pPr>
              <w:pStyle w:val="RDRItitredocument"/>
              <w:snapToGrid w:val="0"/>
              <w:ind w:left="-123" w:right="-3"/>
            </w:pPr>
            <w:r>
              <w:t>Via</w:t>
            </w:r>
          </w:p>
          <w:p w:rsidR="005C5F76" w:rsidRDefault="005C5F76">
            <w:pPr>
              <w:pStyle w:val="RDRItitredocument"/>
              <w:snapToGrid w:val="0"/>
              <w:ind w:left="-123" w:right="-3"/>
            </w:pPr>
            <w:r>
              <w:t>Classe virtuelle</w:t>
            </w:r>
          </w:p>
        </w:tc>
        <w:tc>
          <w:tcPr>
            <w:tcW w:w="1734" w:type="dxa"/>
            <w:vAlign w:val="center"/>
          </w:tcPr>
          <w:p w:rsidR="00AB1DA9" w:rsidRDefault="00843EB5" w:rsidP="00AB1DA9">
            <w:pPr>
              <w:snapToGrid w:val="0"/>
              <w:ind w:right="-3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-888365</wp:posOffset>
                  </wp:positionV>
                  <wp:extent cx="742315" cy="742315"/>
                  <wp:effectExtent l="0" t="0" r="635" b="635"/>
                  <wp:wrapTight wrapText="bothSides">
                    <wp:wrapPolygon edited="0">
                      <wp:start x="0" y="0"/>
                      <wp:lineTo x="0" y="21064"/>
                      <wp:lineTo x="21064" y="21064"/>
                      <wp:lineTo x="21064" y="0"/>
                      <wp:lineTo x="0" y="0"/>
                    </wp:wrapPolygon>
                  </wp:wrapTight>
                  <wp:docPr id="2" name="Image 2" descr="qr code RD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 code RD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43EB5" w:rsidRDefault="00A47430" w:rsidP="00843EB5">
      <w:pPr>
        <w:pStyle w:val="Titre1"/>
        <w:rPr>
          <w:rFonts w:ascii="Trebuchet MS" w:hAnsi="Trebuchet MS"/>
        </w:rPr>
      </w:pPr>
      <w:r>
        <w:rPr>
          <w:rFonts w:ascii="Trebuchet MS" w:hAnsi="Trebuchet MS"/>
        </w:rPr>
        <w:t>Pas à pas Classe virtuelle</w:t>
      </w:r>
      <w:r w:rsidR="005C5F76">
        <w:rPr>
          <w:rFonts w:ascii="Trebuchet MS" w:hAnsi="Trebuchet MS"/>
        </w:rPr>
        <w:t> :</w:t>
      </w:r>
    </w:p>
    <w:p w:rsidR="005C5F76" w:rsidRDefault="005C5F76" w:rsidP="005C5F76"/>
    <w:p w:rsidR="005C5F76" w:rsidRPr="005C5F76" w:rsidRDefault="005C5F76" w:rsidP="005C5F76">
      <w:pPr>
        <w:jc w:val="center"/>
      </w:pPr>
      <w:r>
        <w:rPr>
          <w:noProof/>
        </w:rPr>
        <w:drawing>
          <wp:inline distT="0" distB="0" distL="0" distR="0">
            <wp:extent cx="4752975" cy="1556205"/>
            <wp:effectExtent l="190500" t="190500" r="180975" b="1968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a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742" cy="15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5F76" w:rsidRDefault="00E52F80" w:rsidP="00A47430">
      <w:pPr>
        <w:pStyle w:val="RDRITitre20"/>
      </w:pPr>
      <w:r>
        <w:t xml:space="preserve">Dans </w:t>
      </w:r>
      <w:r w:rsidR="000C32EE">
        <w:t>l’interface Ma cl@sse Virtuelle</w:t>
      </w:r>
      <w:r>
        <w:t xml:space="preserve">, </w:t>
      </w:r>
    </w:p>
    <w:p w:rsidR="005C5F76" w:rsidRDefault="00A47430" w:rsidP="00E52F8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1435035</wp:posOffset>
            </wp:positionH>
            <wp:positionV relativeFrom="paragraph">
              <wp:posOffset>135890</wp:posOffset>
            </wp:positionV>
            <wp:extent cx="4425444" cy="2156249"/>
            <wp:effectExtent l="190500" t="190500" r="184785" b="1873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a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444" cy="2156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47430" w:rsidRDefault="00A47430" w:rsidP="00E52F80">
      <w:pPr>
        <w:jc w:val="center"/>
      </w:pPr>
    </w:p>
    <w:p w:rsidR="00E52F80" w:rsidRDefault="00E52F80" w:rsidP="00E52F80">
      <w:pPr>
        <w:jc w:val="center"/>
      </w:pPr>
    </w:p>
    <w:p w:rsidR="00A47430" w:rsidRDefault="00A47430" w:rsidP="00E52F80">
      <w:pPr>
        <w:jc w:val="center"/>
      </w:pPr>
    </w:p>
    <w:p w:rsidR="00A47430" w:rsidRDefault="00A47430" w:rsidP="00E52F80">
      <w:pPr>
        <w:jc w:val="center"/>
      </w:pPr>
    </w:p>
    <w:p w:rsidR="00A47430" w:rsidRDefault="00A47430" w:rsidP="000C32EE"/>
    <w:p w:rsidR="00A47430" w:rsidRPr="005C5F76" w:rsidRDefault="00A47430" w:rsidP="000C32EE"/>
    <w:p w:rsidR="00843EB5" w:rsidRPr="00843EB5" w:rsidRDefault="00843EB5" w:rsidP="00843EB5">
      <w:pPr>
        <w:pStyle w:val="RDRITitre20"/>
      </w:pPr>
    </w:p>
    <w:p w:rsidR="00A47430" w:rsidRDefault="00A47430" w:rsidP="000C32EE">
      <w:pPr>
        <w:pStyle w:val="RDRITitre30"/>
      </w:pPr>
    </w:p>
    <w:p w:rsidR="00A47430" w:rsidRDefault="000C32EE" w:rsidP="005C5F76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528320</wp:posOffset>
            </wp:positionH>
            <wp:positionV relativeFrom="paragraph">
              <wp:posOffset>195580</wp:posOffset>
            </wp:positionV>
            <wp:extent cx="3829050" cy="1853529"/>
            <wp:effectExtent l="190500" t="190500" r="190500" b="18542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ia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53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0C32EE" w:rsidP="000C32EE">
      <w:pPr>
        <w:rPr>
          <w:rFonts w:ascii="Trebuchet MS" w:hAnsi="Trebuchet MS"/>
        </w:rPr>
      </w:pPr>
      <w:r>
        <w:rPr>
          <w:rFonts w:ascii="Trebuchet MS" w:hAnsi="Trebuchet MS"/>
        </w:rPr>
        <w:t>L’application n’est à télécharger qu’une fois, ensuite ce sera « J’ai déjà l’application »</w:t>
      </w:r>
    </w:p>
    <w:p w:rsidR="00A47430" w:rsidRDefault="00A47430" w:rsidP="005C5F76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3933825" cy="2535854"/>
            <wp:effectExtent l="190500" t="190500" r="180975" b="18859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ia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535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3971925" cy="3305485"/>
            <wp:effectExtent l="190500" t="190500" r="180975" b="20002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ia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3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0C32EE" w:rsidP="005C5F76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3590925" cy="1921546"/>
            <wp:effectExtent l="190500" t="190500" r="180975" b="19304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a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921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0C32EE" w:rsidP="005C5F76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83185</wp:posOffset>
            </wp:positionV>
            <wp:extent cx="3838575" cy="1723571"/>
            <wp:effectExtent l="190500" t="190500" r="180975" b="18161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ia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723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A47430" w:rsidP="005C5F76">
      <w:pPr>
        <w:jc w:val="center"/>
        <w:rPr>
          <w:rFonts w:ascii="Trebuchet MS" w:hAnsi="Trebuchet MS"/>
        </w:rPr>
      </w:pPr>
    </w:p>
    <w:p w:rsidR="00A47430" w:rsidRDefault="000C32EE" w:rsidP="005C5F76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202565</wp:posOffset>
            </wp:positionV>
            <wp:extent cx="5760085" cy="2914015"/>
            <wp:effectExtent l="190500" t="190500" r="183515" b="19113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ia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1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7430" w:rsidRPr="00843EB5" w:rsidRDefault="00A47430" w:rsidP="005C5F76">
      <w:pPr>
        <w:jc w:val="center"/>
        <w:rPr>
          <w:rFonts w:ascii="Trebuchet MS" w:hAnsi="Trebuchet MS"/>
        </w:rPr>
      </w:pPr>
      <w:bookmarkStart w:id="0" w:name="_GoBack"/>
      <w:bookmarkEnd w:id="0"/>
    </w:p>
    <w:sectPr w:rsidR="00A47430" w:rsidRPr="00843EB5" w:rsidSect="00962BEB">
      <w:headerReference w:type="default" r:id="rId18"/>
      <w:footerReference w:type="default" r:id="rId19"/>
      <w:pgSz w:w="11907" w:h="16839" w:code="9"/>
      <w:pgMar w:top="567" w:right="1418" w:bottom="284" w:left="1418" w:header="34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E06" w:rsidRDefault="00A91E06">
      <w:r>
        <w:separator/>
      </w:r>
    </w:p>
  </w:endnote>
  <w:endnote w:type="continuationSeparator" w:id="0">
    <w:p w:rsidR="00A91E06" w:rsidRDefault="00A91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LEMCF+TimesNewRoman">
    <w:altName w:val="Times New Roman"/>
    <w:charset w:val="80"/>
    <w:family w:val="roman"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60B" w:rsidRPr="00FA5BD0" w:rsidRDefault="00A47430">
    <w:pPr>
      <w:pStyle w:val="Pieddepage"/>
      <w:tabs>
        <w:tab w:val="right" w:pos="5387"/>
      </w:tabs>
      <w:rPr>
        <w:rFonts w:ascii="Trebuchet MS" w:hAnsi="Trebuchet MS"/>
        <w:sz w:val="16"/>
        <w:szCs w:val="16"/>
      </w:rPr>
    </w:pPr>
    <w:r>
      <w:rPr>
        <w:rFonts w:ascii="Trebuchet MS" w:hAnsi="Trebuchet MS"/>
        <w:i/>
        <w:sz w:val="16"/>
        <w:szCs w:val="16"/>
      </w:rPr>
      <w:t>Mars 2020</w:t>
    </w:r>
    <w:r w:rsidR="00962BEB">
      <w:rPr>
        <w:rFonts w:ascii="Trebuchet MS" w:hAnsi="Trebuchet MS"/>
        <w:i/>
        <w:sz w:val="16"/>
        <w:szCs w:val="16"/>
      </w:rPr>
      <w:t xml:space="preserve">               RDRI</w:t>
    </w:r>
    <w:r>
      <w:rPr>
        <w:rFonts w:ascii="Trebuchet MS" w:hAnsi="Trebuchet MS"/>
        <w:i/>
        <w:sz w:val="16"/>
        <w:szCs w:val="16"/>
      </w:rPr>
      <w:t xml:space="preserve">/Jcbm </w:t>
    </w:r>
    <w:r w:rsidR="00FE1C42" w:rsidRPr="00FA5BD0">
      <w:rPr>
        <w:rFonts w:ascii="Trebuchet MS" w:hAnsi="Trebuchet MS"/>
        <w:i/>
        <w:sz w:val="16"/>
        <w:szCs w:val="16"/>
      </w:rPr>
      <w:tab/>
    </w:r>
    <w:hyperlink r:id="rId1" w:history="1">
      <w:r w:rsidR="00962BEB" w:rsidRPr="00FA5BD0">
        <w:rPr>
          <w:rStyle w:val="Lienhypertexte"/>
          <w:rFonts w:ascii="Trebuchet MS" w:hAnsi="Trebuchet MS"/>
          <w:sz w:val="16"/>
          <w:szCs w:val="16"/>
        </w:rPr>
        <w:t>http://www2.ac-lyon.fr/services/rdri/</w:t>
      </w:r>
    </w:hyperlink>
    <w:r w:rsidR="00FE1C42" w:rsidRPr="00FA5BD0">
      <w:rPr>
        <w:rFonts w:ascii="Trebuchet MS" w:hAnsi="Trebuchet MS"/>
        <w:i/>
        <w:sz w:val="16"/>
        <w:szCs w:val="16"/>
      </w:rPr>
      <w:tab/>
    </w:r>
    <w:r w:rsidR="00FE1C42" w:rsidRPr="00FA5BD0">
      <w:rPr>
        <w:rFonts w:ascii="Trebuchet MS" w:hAnsi="Trebuchet MS"/>
        <w:i/>
        <w:sz w:val="16"/>
        <w:szCs w:val="16"/>
      </w:rPr>
      <w:tab/>
    </w:r>
    <w:r w:rsidR="00FE1C42" w:rsidRPr="00FA5BD0">
      <w:rPr>
        <w:rFonts w:ascii="Trebuchet MS" w:hAnsi="Trebuchet MS"/>
        <w:i/>
        <w:sz w:val="16"/>
        <w:szCs w:val="16"/>
      </w:rPr>
      <w:tab/>
      <w:t xml:space="preserve">Page </w:t>
    </w:r>
    <w:r w:rsidR="00FE1C42" w:rsidRPr="00593114">
      <w:rPr>
        <w:rFonts w:ascii="Trebuchet MS" w:hAnsi="Trebuchet MS"/>
        <w:i/>
        <w:sz w:val="16"/>
        <w:szCs w:val="16"/>
      </w:rPr>
      <w:fldChar w:fldCharType="begin"/>
    </w:r>
    <w:r w:rsidR="00FE1C42" w:rsidRPr="00FA5BD0">
      <w:rPr>
        <w:rFonts w:ascii="Trebuchet MS" w:hAnsi="Trebuchet MS"/>
        <w:i/>
        <w:sz w:val="16"/>
        <w:szCs w:val="16"/>
      </w:rPr>
      <w:instrText xml:space="preserve"> PAGE </w:instrText>
    </w:r>
    <w:r w:rsidR="00FE1C42" w:rsidRPr="00593114">
      <w:rPr>
        <w:rFonts w:ascii="Trebuchet MS" w:hAnsi="Trebuchet MS"/>
        <w:i/>
        <w:sz w:val="16"/>
        <w:szCs w:val="16"/>
      </w:rPr>
      <w:fldChar w:fldCharType="separate"/>
    </w:r>
    <w:r w:rsidR="008040D4">
      <w:rPr>
        <w:rFonts w:ascii="Trebuchet MS" w:hAnsi="Trebuchet MS"/>
        <w:i/>
        <w:noProof/>
        <w:sz w:val="16"/>
        <w:szCs w:val="16"/>
      </w:rPr>
      <w:t>1</w:t>
    </w:r>
    <w:r w:rsidR="00FE1C42" w:rsidRPr="00593114">
      <w:rPr>
        <w:rFonts w:ascii="Trebuchet MS" w:hAnsi="Trebuchet MS"/>
        <w:i/>
        <w:sz w:val="16"/>
        <w:szCs w:val="16"/>
      </w:rPr>
      <w:fldChar w:fldCharType="end"/>
    </w:r>
    <w:r w:rsidR="00FE1C42" w:rsidRPr="00FA5BD0">
      <w:rPr>
        <w:rFonts w:ascii="Trebuchet MS" w:hAnsi="Trebuchet MS"/>
        <w:i/>
        <w:sz w:val="16"/>
        <w:szCs w:val="16"/>
      </w:rPr>
      <w:t xml:space="preserve"> sur </w:t>
    </w:r>
    <w:r w:rsidR="00FE1C42" w:rsidRPr="00593114">
      <w:rPr>
        <w:rFonts w:ascii="Trebuchet MS" w:hAnsi="Trebuchet MS"/>
        <w:i/>
        <w:sz w:val="16"/>
        <w:szCs w:val="16"/>
      </w:rPr>
      <w:fldChar w:fldCharType="begin"/>
    </w:r>
    <w:r w:rsidR="00FE1C42" w:rsidRPr="00FA5BD0">
      <w:rPr>
        <w:rFonts w:ascii="Trebuchet MS" w:hAnsi="Trebuchet MS"/>
        <w:i/>
        <w:sz w:val="16"/>
        <w:szCs w:val="16"/>
      </w:rPr>
      <w:instrText xml:space="preserve"> NUMPAGES \*Arabic </w:instrText>
    </w:r>
    <w:r w:rsidR="00FE1C42" w:rsidRPr="00593114">
      <w:rPr>
        <w:rFonts w:ascii="Trebuchet MS" w:hAnsi="Trebuchet MS"/>
        <w:i/>
        <w:sz w:val="16"/>
        <w:szCs w:val="16"/>
      </w:rPr>
      <w:fldChar w:fldCharType="separate"/>
    </w:r>
    <w:r w:rsidR="008040D4">
      <w:rPr>
        <w:rFonts w:ascii="Trebuchet MS" w:hAnsi="Trebuchet MS"/>
        <w:i/>
        <w:noProof/>
        <w:sz w:val="16"/>
        <w:szCs w:val="16"/>
      </w:rPr>
      <w:t>3</w:t>
    </w:r>
    <w:r w:rsidR="00FE1C42" w:rsidRPr="00593114">
      <w:rPr>
        <w:rFonts w:ascii="Trebuchet MS" w:hAnsi="Trebuchet MS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E06" w:rsidRDefault="00A91E06">
      <w:r>
        <w:separator/>
      </w:r>
    </w:p>
  </w:footnote>
  <w:footnote w:type="continuationSeparator" w:id="0">
    <w:p w:rsidR="00A91E06" w:rsidRDefault="00A91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60B" w:rsidRDefault="00FE1C42">
    <w:pPr>
      <w:pStyle w:val="Pieddepage"/>
      <w:tabs>
        <w:tab w:val="right" w:pos="5387"/>
      </w:tabs>
      <w:jc w:val="center"/>
      <w:rPr>
        <w:rFonts w:ascii="Trebuchet MS" w:hAnsi="Trebuchet MS"/>
        <w:i/>
        <w:sz w:val="12"/>
        <w:szCs w:val="12"/>
      </w:rPr>
    </w:pPr>
    <w:r>
      <w:rPr>
        <w:rFonts w:ascii="Trebuchet MS" w:hAnsi="Trebuchet MS"/>
        <w:sz w:val="12"/>
        <w:szCs w:val="12"/>
      </w:rPr>
      <w:tab/>
    </w:r>
    <w:r>
      <w:rPr>
        <w:rFonts w:ascii="Trebuchet MS" w:hAnsi="Trebuchet MS"/>
        <w:sz w:val="12"/>
        <w:szCs w:val="12"/>
      </w:rPr>
      <w:tab/>
    </w:r>
    <w:r>
      <w:rPr>
        <w:rFonts w:ascii="Trebuchet MS" w:hAnsi="Trebuchet MS"/>
        <w:sz w:val="12"/>
        <w:szCs w:val="12"/>
      </w:rPr>
      <w:tab/>
    </w:r>
    <w:r>
      <w:rPr>
        <w:rFonts w:ascii="Trebuchet MS" w:hAnsi="Trebuchet MS"/>
        <w:sz w:val="12"/>
        <w:szCs w:val="12"/>
      </w:rPr>
      <w:tab/>
    </w:r>
    <w:r>
      <w:rPr>
        <w:rFonts w:ascii="Trebuchet MS" w:hAnsi="Trebuchet MS"/>
        <w:sz w:val="12"/>
        <w:szCs w:val="12"/>
      </w:rPr>
      <w:tab/>
    </w:r>
    <w:r>
      <w:rPr>
        <w:rFonts w:ascii="Trebuchet MS" w:hAnsi="Trebuchet MS"/>
        <w:sz w:val="12"/>
        <w:szCs w:val="12"/>
      </w:rPr>
      <w:tab/>
    </w:r>
    <w:r>
      <w:rPr>
        <w:noProof/>
      </w:rPr>
      <mc:AlternateContent>
        <mc:Choice Requires="wpg">
          <w:drawing>
            <wp:anchor distT="0" distB="0" distL="0" distR="0" simplePos="0" relativeHeight="251657728" behindDoc="0" locked="0" layoutInCell="1" allowOverlap="1" wp14:anchorId="7221DB39" wp14:editId="17E414BE">
              <wp:simplePos x="0" y="0"/>
              <wp:positionH relativeFrom="column">
                <wp:posOffset>-610870</wp:posOffset>
              </wp:positionH>
              <wp:positionV relativeFrom="paragraph">
                <wp:posOffset>203200</wp:posOffset>
              </wp:positionV>
              <wp:extent cx="7012305" cy="9639300"/>
              <wp:effectExtent l="0" t="25400" r="0" b="1270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2305" cy="9639300"/>
                        <a:chOff x="-963" y="320"/>
                        <a:chExt cx="11042" cy="15179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-963" y="320"/>
                          <a:ext cx="11042" cy="1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" name="AutoShape 3"/>
                      <wps:cNvSpPr>
                        <a:spLocks noChangeArrowheads="1"/>
                      </wps:cNvSpPr>
                      <wps:spPr bwMode="auto">
                        <a:xfrm>
                          <a:off x="-782" y="320"/>
                          <a:ext cx="10680" cy="14998"/>
                        </a:xfrm>
                        <a:prstGeom prst="roundRect">
                          <a:avLst>
                            <a:gd name="adj" fmla="val 2741"/>
                          </a:avLst>
                        </a:prstGeom>
                        <a:noFill/>
                        <a:ln w="3816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A957AF" id="Group 1" o:spid="_x0000_s1026" style="position:absolute;margin-left:-48.1pt;margin-top:16pt;width:552.15pt;height:759pt;z-index:251657728;mso-wrap-distance-left:0;mso-wrap-distance-right:0" coordorigin="-963,320" coordsize="11042,1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">
              <v:rect id="Rectangle 2" o:spid="_x0000_s1027" style="position:absolute;left:-963;top:320;width:11042;height:151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" filled="f" stroked="f"/>
              <v:roundrect id="AutoShape 3" o:spid="_x0000_s1028" style="position:absolute;left:-782;top:320;width:10680;height:14998;visibility:visible;mso-wrap-style:none;v-text-anchor:middle" arcsize="1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" filled="f" strokecolor="#969696" strokeweight="1.06mm">
                <v:stroke joinstyle="miter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C35470D"/>
    <w:multiLevelType w:val="hybridMultilevel"/>
    <w:tmpl w:val="438814EA"/>
    <w:lvl w:ilvl="0" w:tplc="9CC492AC">
      <w:numFmt w:val="bullet"/>
      <w:lvlText w:val="–"/>
      <w:lvlJc w:val="left"/>
      <w:pPr>
        <w:ind w:left="1068" w:hanging="360"/>
      </w:pPr>
      <w:rPr>
        <w:rFonts w:ascii="Calibri" w:eastAsia="SimSun" w:hAnsi="Calibri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58B7686"/>
    <w:multiLevelType w:val="hybridMultilevel"/>
    <w:tmpl w:val="F1B077F0"/>
    <w:lvl w:ilvl="0" w:tplc="847AE64E">
      <w:numFmt w:val="bullet"/>
      <w:lvlText w:val="-"/>
      <w:lvlJc w:val="left"/>
      <w:pPr>
        <w:ind w:left="360" w:hanging="360"/>
      </w:pPr>
      <w:rPr>
        <w:rFonts w:ascii="Calibri" w:eastAsia="SimSun" w:hAnsi="Calibri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8F015E"/>
    <w:multiLevelType w:val="hybridMultilevel"/>
    <w:tmpl w:val="294EF8E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D4669FB"/>
    <w:multiLevelType w:val="hybridMultilevel"/>
    <w:tmpl w:val="B49691A2"/>
    <w:lvl w:ilvl="0" w:tplc="706C5296">
      <w:numFmt w:val="bullet"/>
      <w:lvlText w:val="-"/>
      <w:lvlJc w:val="left"/>
      <w:pPr>
        <w:ind w:left="360" w:hanging="360"/>
      </w:pPr>
      <w:rPr>
        <w:rFonts w:ascii="Calibri" w:eastAsia="SimSun" w:hAnsi="Calibri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A13372"/>
    <w:multiLevelType w:val="hybridMultilevel"/>
    <w:tmpl w:val="CB02993E"/>
    <w:lvl w:ilvl="0" w:tplc="DF622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C30F1"/>
    <w:multiLevelType w:val="hybridMultilevel"/>
    <w:tmpl w:val="8D5CA51A"/>
    <w:lvl w:ilvl="0" w:tplc="DF622CE6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4F81BD" w:themeColor="accent1"/>
      </w:rPr>
    </w:lvl>
    <w:lvl w:ilvl="1" w:tplc="DF622CE6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  <w:color w:val="4F81BD" w:themeColor="accent1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1153EE5"/>
    <w:multiLevelType w:val="hybridMultilevel"/>
    <w:tmpl w:val="240E7B6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F76"/>
    <w:rsid w:val="00001E32"/>
    <w:rsid w:val="000A4D38"/>
    <w:rsid w:val="000B28DB"/>
    <w:rsid w:val="000C32EE"/>
    <w:rsid w:val="001421FA"/>
    <w:rsid w:val="00166EE2"/>
    <w:rsid w:val="00231C0A"/>
    <w:rsid w:val="002F71BE"/>
    <w:rsid w:val="00423735"/>
    <w:rsid w:val="00431146"/>
    <w:rsid w:val="004D22B7"/>
    <w:rsid w:val="004F3DD1"/>
    <w:rsid w:val="00593114"/>
    <w:rsid w:val="005B0ED5"/>
    <w:rsid w:val="005C5F76"/>
    <w:rsid w:val="00773434"/>
    <w:rsid w:val="00794391"/>
    <w:rsid w:val="007C75BB"/>
    <w:rsid w:val="008040D4"/>
    <w:rsid w:val="00843EB5"/>
    <w:rsid w:val="00945E54"/>
    <w:rsid w:val="00962BEB"/>
    <w:rsid w:val="00976CD5"/>
    <w:rsid w:val="009916AD"/>
    <w:rsid w:val="009C660B"/>
    <w:rsid w:val="00A47430"/>
    <w:rsid w:val="00A833B8"/>
    <w:rsid w:val="00A91E06"/>
    <w:rsid w:val="00AB1DA9"/>
    <w:rsid w:val="00AF19D9"/>
    <w:rsid w:val="00BB4A06"/>
    <w:rsid w:val="00CA6774"/>
    <w:rsid w:val="00D360F7"/>
    <w:rsid w:val="00E1356D"/>
    <w:rsid w:val="00E52F80"/>
    <w:rsid w:val="00FA5BD0"/>
    <w:rsid w:val="00F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AF46054"/>
  <w14:defaultImageDpi w14:val="300"/>
  <w15:docId w15:val="{80D750A7-0AB7-4EFC-9998-A0233351A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735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2373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2373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2373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237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2373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2373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2373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2373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2373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Pr>
      <w:rFonts w:ascii="HLEMCF+TimesNewRoman" w:eastAsia="Times New Roman" w:hAnsi="HLEMCF+TimesNewRoman" w:cs="HLEMCF+TimesNew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HLEMCF+TimesNewRoman" w:eastAsia="Times New Roman" w:hAnsi="HLEMCF+TimesNewRoman" w:cs="HLEMCF+TimesNew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HLEMCF+TimesNewRoman" w:eastAsia="Times New Roman" w:hAnsi="HLEMCF+TimesNewRoman" w:cs="HLEMCF+TimesNewRoman"/>
    </w:rPr>
  </w:style>
  <w:style w:type="character" w:customStyle="1" w:styleId="WW8Num5z0">
    <w:name w:val="WW8Num5z0"/>
    <w:rPr>
      <w:rFonts w:ascii="HLEMCF+TimesNewRoman" w:hAnsi="HLEMCF+TimesNewRoman" w:cs="HLEMCF+TimesNew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Times New Roman" w:hAnsi="Times New Roman"/>
      <w:b w:val="0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  <w:sz w:val="20"/>
    </w:rPr>
  </w:style>
  <w:style w:type="character" w:customStyle="1" w:styleId="WW8Num1z1">
    <w:name w:val="WW8Num1z1"/>
    <w:rPr>
      <w:rFonts w:ascii="Courier New" w:hAnsi="Courier New"/>
      <w:sz w:val="20"/>
    </w:rPr>
  </w:style>
  <w:style w:type="character" w:customStyle="1" w:styleId="WW8Num1z2">
    <w:name w:val="WW8Num1z2"/>
    <w:rPr>
      <w:rFonts w:ascii="Wingdings" w:hAnsi="Wingdings"/>
      <w:sz w:val="20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styleId="lev">
    <w:name w:val="Strong"/>
    <w:basedOn w:val="Policepardfaut"/>
    <w:uiPriority w:val="22"/>
    <w:qFormat/>
    <w:rsid w:val="00423735"/>
    <w:rPr>
      <w:b/>
      <w:bCs/>
    </w:rPr>
  </w:style>
  <w:style w:type="character" w:styleId="Accentuation">
    <w:name w:val="Emphasis"/>
    <w:basedOn w:val="Policepardfaut"/>
    <w:uiPriority w:val="20"/>
    <w:qFormat/>
    <w:rsid w:val="00423735"/>
    <w:rPr>
      <w:i/>
      <w:iCs/>
    </w:r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00"/>
      <w:u w:val="single"/>
    </w:rPr>
  </w:style>
  <w:style w:type="character" w:customStyle="1" w:styleId="TextedebullesCar">
    <w:name w:val="Texte de bulles Car"/>
    <w:rPr>
      <w:rFonts w:ascii="Lucida Grande" w:hAnsi="Lucida Grande" w:cs="Lucida Grande"/>
      <w:sz w:val="18"/>
      <w:szCs w:val="18"/>
      <w:lang w:val="fr-FR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S Gothic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S Gothic" w:hAnsi="Arial" w:cs="MS Gothic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S Gothic"/>
      <w:i/>
      <w:iCs/>
    </w:rPr>
  </w:style>
  <w:style w:type="paragraph" w:customStyle="1" w:styleId="Rpertoire">
    <w:name w:val="Répertoire"/>
    <w:basedOn w:val="Normal"/>
    <w:pPr>
      <w:suppressLineNumbers/>
    </w:pPr>
    <w:rPr>
      <w:rFonts w:cs="MS Gothic"/>
    </w:rPr>
  </w:style>
  <w:style w:type="paragraph" w:styleId="En-tte">
    <w:name w:val="header"/>
    <w:basedOn w:val="Normal"/>
  </w:style>
  <w:style w:type="paragraph" w:styleId="Pieddepage">
    <w:name w:val="footer"/>
    <w:basedOn w:val="Normal"/>
  </w:style>
  <w:style w:type="paragraph" w:customStyle="1" w:styleId="RDRItitredocument">
    <w:name w:val="RDRI titre document"/>
    <w:basedOn w:val="Normal"/>
    <w:pPr>
      <w:jc w:val="center"/>
    </w:pPr>
    <w:rPr>
      <w:rFonts w:ascii="Trebuchet MS" w:hAnsi="Trebuchet MS"/>
      <w:b/>
      <w:sz w:val="32"/>
    </w:rPr>
  </w:style>
  <w:style w:type="paragraph" w:customStyle="1" w:styleId="RDRItitre2">
    <w:name w:val="RDRI titre 2"/>
    <w:basedOn w:val="Normal"/>
    <w:next w:val="RDRItitre3"/>
    <w:rPr>
      <w:rFonts w:ascii="Trebuchet MS" w:hAnsi="Trebuchet MS"/>
      <w:b/>
      <w:color w:val="333333"/>
      <w:sz w:val="28"/>
    </w:rPr>
  </w:style>
  <w:style w:type="paragraph" w:customStyle="1" w:styleId="RDRItitre3">
    <w:name w:val="RDRI titre 3"/>
    <w:basedOn w:val="Normal"/>
    <w:next w:val="RDRItexte"/>
    <w:pPr>
      <w:ind w:left="284"/>
    </w:pPr>
    <w:rPr>
      <w:rFonts w:ascii="Trebuchet MS" w:hAnsi="Trebuchet MS"/>
      <w:color w:val="333333"/>
    </w:rPr>
  </w:style>
  <w:style w:type="paragraph" w:customStyle="1" w:styleId="RDRItexte">
    <w:name w:val="RDRI texte"/>
    <w:basedOn w:val="Normal"/>
    <w:pPr>
      <w:jc w:val="both"/>
    </w:pPr>
    <w:rPr>
      <w:rFonts w:ascii="Trebuchet MS" w:hAnsi="Trebuchet MS"/>
      <w:sz w:val="20"/>
    </w:rPr>
  </w:style>
  <w:style w:type="paragraph" w:styleId="NormalWeb">
    <w:name w:val="Normal (Web)"/>
    <w:basedOn w:val="Normal"/>
    <w:pPr>
      <w:spacing w:before="280" w:after="119"/>
    </w:pPr>
  </w:style>
  <w:style w:type="paragraph" w:customStyle="1" w:styleId="western">
    <w:name w:val="western"/>
    <w:basedOn w:val="Normal"/>
    <w:pPr>
      <w:spacing w:before="280"/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  <w:i/>
      <w:iCs/>
    </w:rPr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423735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val="fr-FR" w:eastAsia="zh-CN" w:bidi="hi-IN"/>
    </w:rPr>
  </w:style>
  <w:style w:type="character" w:customStyle="1" w:styleId="Titre1Car">
    <w:name w:val="Titre 1 Car"/>
    <w:basedOn w:val="Policepardfaut"/>
    <w:link w:val="Titre1"/>
    <w:uiPriority w:val="9"/>
    <w:rsid w:val="00423735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4237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23735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2373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423735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23735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23735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423735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423735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23735"/>
    <w:pPr>
      <w:spacing w:line="240" w:lineRule="auto"/>
    </w:pPr>
    <w:rPr>
      <w:b/>
      <w:bCs/>
      <w:smallCaps/>
      <w:color w:val="1F497D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42373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23735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373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23735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styleId="Sansinterligne">
    <w:name w:val="No Spacing"/>
    <w:uiPriority w:val="1"/>
    <w:qFormat/>
    <w:rsid w:val="00423735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23735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23735"/>
    <w:rPr>
      <w:color w:val="1F497D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2373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23735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Emphaseple">
    <w:name w:val="Subtle Emphasis"/>
    <w:basedOn w:val="Policepardfaut"/>
    <w:uiPriority w:val="19"/>
    <w:qFormat/>
    <w:rsid w:val="00423735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423735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42373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423735"/>
    <w:rPr>
      <w:b/>
      <w:bCs/>
      <w:smallCaps/>
      <w:color w:val="1F497D" w:themeColor="text2"/>
      <w:u w:val="single"/>
    </w:rPr>
  </w:style>
  <w:style w:type="character" w:styleId="Titredulivre">
    <w:name w:val="Book Title"/>
    <w:basedOn w:val="Policepardfaut"/>
    <w:uiPriority w:val="33"/>
    <w:qFormat/>
    <w:rsid w:val="00423735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23735"/>
    <w:pPr>
      <w:outlineLvl w:val="9"/>
    </w:pPr>
  </w:style>
  <w:style w:type="paragraph" w:customStyle="1" w:styleId="RDRITitre20">
    <w:name w:val="RDRI_Titre2"/>
    <w:basedOn w:val="Normal"/>
    <w:link w:val="RDRITitre2Car"/>
    <w:qFormat/>
    <w:rsid w:val="00843EB5"/>
    <w:pPr>
      <w:spacing w:after="120" w:line="240" w:lineRule="auto"/>
      <w:ind w:left="113"/>
    </w:pPr>
    <w:rPr>
      <w:rFonts w:ascii="Trebuchet MS" w:eastAsia="Times New Roman" w:hAnsi="Trebuchet MS" w:cs="Times New Roman"/>
      <w:b/>
      <w:color w:val="948A54" w:themeColor="background2" w:themeShade="80"/>
      <w:sz w:val="24"/>
      <w:szCs w:val="20"/>
    </w:rPr>
  </w:style>
  <w:style w:type="character" w:customStyle="1" w:styleId="RDRITitre2Car">
    <w:name w:val="RDRI_Titre2 Car"/>
    <w:basedOn w:val="Policepardfaut"/>
    <w:link w:val="RDRITitre20"/>
    <w:rsid w:val="00843EB5"/>
    <w:rPr>
      <w:rFonts w:ascii="Trebuchet MS" w:eastAsia="Times New Roman" w:hAnsi="Trebuchet MS" w:cs="Times New Roman"/>
      <w:b/>
      <w:color w:val="948A54" w:themeColor="background2" w:themeShade="80"/>
      <w:sz w:val="24"/>
      <w:szCs w:val="20"/>
      <w:lang w:val="fr-FR"/>
    </w:rPr>
  </w:style>
  <w:style w:type="paragraph" w:customStyle="1" w:styleId="RDRITitre30">
    <w:name w:val="RDRI_Titre3"/>
    <w:basedOn w:val="RDRITitre20"/>
    <w:link w:val="RDRITitre3Car"/>
    <w:qFormat/>
    <w:rsid w:val="00843EB5"/>
    <w:pPr>
      <w:ind w:left="227"/>
    </w:pPr>
    <w:rPr>
      <w:i/>
      <w:sz w:val="20"/>
    </w:rPr>
  </w:style>
  <w:style w:type="character" w:customStyle="1" w:styleId="RDRITitre3Car">
    <w:name w:val="RDRI_Titre3 Car"/>
    <w:basedOn w:val="RDRITitre2Car"/>
    <w:link w:val="RDRITitre30"/>
    <w:rsid w:val="00843EB5"/>
    <w:rPr>
      <w:rFonts w:ascii="Trebuchet MS" w:eastAsia="Times New Roman" w:hAnsi="Trebuchet MS" w:cs="Times New Roman"/>
      <w:b/>
      <w:i/>
      <w:color w:val="948A54" w:themeColor="background2" w:themeShade="80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1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2.ac-lyon.fr/services/rdri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-Christophe\Desktop\RDRI\tutoriels\modele_RDRI_Portrait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DD174-B067-4852-9F20-67E656A49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modele_RDRI_Portrait1.dotx</Template>
  <TotalTime>0</TotalTime>
  <Pages>3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Maison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Jean-Christophe</dc:creator>
  <cp:keywords/>
  <cp:lastModifiedBy>Jean-Christophe</cp:lastModifiedBy>
  <cp:revision>2</cp:revision>
  <cp:lastPrinted>2017-04-07T07:10:00Z</cp:lastPrinted>
  <dcterms:created xsi:type="dcterms:W3CDTF">2020-03-18T10:55:00Z</dcterms:created>
  <dcterms:modified xsi:type="dcterms:W3CDTF">2020-03-18T10:55:00Z</dcterms:modified>
</cp:coreProperties>
</file>